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4DB41" w14:textId="77777777" w:rsidR="00255C6B" w:rsidRDefault="00AC2C51">
      <w:pPr>
        <w:pStyle w:val="docdata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10EEC17" wp14:editId="3483DF96">
            <wp:simplePos x="0" y="0"/>
            <wp:positionH relativeFrom="page">
              <wp:posOffset>-133350</wp:posOffset>
            </wp:positionH>
            <wp:positionV relativeFrom="paragraph">
              <wp:posOffset>-833120</wp:posOffset>
            </wp:positionV>
            <wp:extent cx="7561580" cy="4495165"/>
            <wp:effectExtent l="0" t="0" r="1270" b="635"/>
            <wp:wrapNone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lder-3018425_1920.jpg"/>
                    <pic:cNvPicPr>
                      <a:picLocks noChangeAspect="1"/>
                    </pic:cNvPicPr>
                  </pic:nvPicPr>
                  <pic:blipFill>
                    <a:blip r:embed="rId8"/>
                    <a:srcRect b="12322"/>
                    <a:stretch/>
                  </pic:blipFill>
                  <pic:spPr bwMode="auto">
                    <a:xfrm>
                      <a:off x="0" y="0"/>
                      <a:ext cx="7561580" cy="4495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659">
        <w:rPr>
          <w:noProof/>
        </w:rPr>
        <w:drawing>
          <wp:inline distT="0" distB="0" distL="0" distR="0" wp14:anchorId="42253DEF" wp14:editId="29C5C0E5">
            <wp:extent cx="1552575" cy="504825"/>
            <wp:effectExtent l="0" t="0" r="9525" b="9525"/>
            <wp:docPr id="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552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659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2285E2DE" wp14:editId="055D11AE">
            <wp:extent cx="1809750" cy="600075"/>
            <wp:effectExtent l="0" t="0" r="0" b="9525"/>
            <wp:docPr id="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8097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330A" w14:textId="32CD931C" w:rsidR="00255C6B" w:rsidRDefault="00F607D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2CD7E" wp14:editId="4CB063FF">
                <wp:simplePos x="0" y="0"/>
                <wp:positionH relativeFrom="margin">
                  <wp:posOffset>-283845</wp:posOffset>
                </wp:positionH>
                <wp:positionV relativeFrom="paragraph">
                  <wp:posOffset>7806055</wp:posOffset>
                </wp:positionV>
                <wp:extent cx="6467475" cy="355600"/>
                <wp:effectExtent l="0" t="0" r="0" b="63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747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02634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color w:val="3B3838"/>
                                <w:sz w:val="24"/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color w:val="3B3838" w:themeColor="background2" w:themeShade="40"/>
                                <w:sz w:val="24"/>
                              </w:rPr>
                              <w:t>Bližší informace a kontakt pro registraci na telefonu 225 279 881 nebo 733 643 520.</w:t>
                            </w:r>
                          </w:p>
                          <w:p w14:paraId="03664F4B" w14:textId="77777777" w:rsidR="00255C6B" w:rsidRDefault="00255C6B">
                            <w:pPr>
                              <w:rPr>
                                <w:rFonts w:ascii="DINPro" w:hAnsi="DINPro" w:cs="DINPro"/>
                                <w:color w:val="3B3838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5D2CD7E" id="Textové pole 9" o:spid="_x0000_s1026" style="position:absolute;margin-left:-22.35pt;margin-top:614.65pt;width:509.2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" filled="f" stroked="f" strokeweight=".5pt">
                <v:textbox>
                  <w:txbxContent>
                    <w:p w14:paraId="03202634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color w:val="3B3838"/>
                          <w:sz w:val="24"/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color w:val="3B3838" w:themeColor="background2" w:themeShade="40"/>
                          <w:sz w:val="24"/>
                        </w:rPr>
                        <w:t>Bližší informace a kontakt pro registraci na telefonu 225 279 881 nebo 733 643 520.</w:t>
                      </w:r>
                    </w:p>
                    <w:p w14:paraId="03664F4B" w14:textId="77777777" w:rsidR="00255C6B" w:rsidRDefault="00255C6B">
                      <w:pPr>
                        <w:rPr>
                          <w:rFonts w:ascii="DINPro" w:hAnsi="DINPro" w:cs="DINPro"/>
                          <w:color w:val="3B3838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3BDB503" wp14:editId="0A4170EB">
            <wp:simplePos x="0" y="0"/>
            <wp:positionH relativeFrom="margin">
              <wp:posOffset>-156210</wp:posOffset>
            </wp:positionH>
            <wp:positionV relativeFrom="paragraph">
              <wp:posOffset>8388985</wp:posOffset>
            </wp:positionV>
            <wp:extent cx="2476800" cy="720000"/>
            <wp:effectExtent l="0" t="0" r="0" b="4445"/>
            <wp:wrapNone/>
            <wp:docPr id="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CR_LOGO_HORIZONTAL_RGB.pn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476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5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7BE812" wp14:editId="7AB0B77A">
                <wp:simplePos x="0" y="0"/>
                <wp:positionH relativeFrom="margin">
                  <wp:posOffset>-299720</wp:posOffset>
                </wp:positionH>
                <wp:positionV relativeFrom="paragraph">
                  <wp:posOffset>4958080</wp:posOffset>
                </wp:positionV>
                <wp:extent cx="6734175" cy="2901315"/>
                <wp:effectExtent l="0" t="0" r="0" b="0"/>
                <wp:wrapNone/>
                <wp:docPr id="5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34175" cy="290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DBDF6" w14:textId="77777777" w:rsidR="004B4267" w:rsidRDefault="004B4267">
                            <w:pPr>
                              <w:rPr>
                                <w:rFonts w:asciiTheme="minorHAnsi" w:hAnsiTheme="minorHAnsi" w:cs="DINPro"/>
                                <w:color w:val="660066"/>
                                <w:sz w:val="24"/>
                                <w:szCs w:val="26"/>
                              </w:rPr>
                            </w:pPr>
                          </w:p>
                          <w:p w14:paraId="221D4D2D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color w:val="660066"/>
                                <w:sz w:val="24"/>
                                <w:szCs w:val="26"/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color w:val="660066"/>
                                <w:sz w:val="24"/>
                                <w:szCs w:val="26"/>
                              </w:rPr>
                              <w:t>S rozhodováním ti pomůže:</w:t>
                            </w:r>
                          </w:p>
                          <w:p w14:paraId="592683C6" w14:textId="77777777" w:rsidR="004B4267" w:rsidRPr="004B4267" w:rsidRDefault="004B4267" w:rsidP="004B4267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seřizovač – Preciosa a.s.</w:t>
                            </w:r>
                          </w:p>
                          <w:p w14:paraId="359A2742" w14:textId="77777777" w:rsidR="004B4267" w:rsidRPr="004B4267" w:rsidRDefault="004B4267" w:rsidP="004B4267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kariérový poradce – ÚP ČR, Krajská pobočka v Liberci, Kontaktní pracoviště </w:t>
                            </w:r>
                            <w:r w:rsidRPr="004B4267">
                              <w:rPr>
                                <w:rFonts w:asciiTheme="minorHAnsi" w:eastAsia="Arial" w:hAnsiTheme="minorHAnsi" w:cs="DINPro"/>
                                <w:color w:val="660066"/>
                                <w:szCs w:val="26"/>
                              </w:rPr>
                              <w:t>Jablonec</w:t>
                            </w: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 </w:t>
                            </w:r>
                            <w:r w:rsidRPr="004B4267">
                              <w:rPr>
                                <w:rFonts w:asciiTheme="minorHAnsi" w:eastAsia="Arial" w:hAnsiTheme="minorHAnsi" w:cs="DINPro"/>
                                <w:color w:val="660066"/>
                                <w:szCs w:val="26"/>
                              </w:rPr>
                              <w:t>nad</w:t>
                            </w: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 </w:t>
                            </w:r>
                            <w:r w:rsidRPr="004B4267">
                              <w:rPr>
                                <w:rFonts w:asciiTheme="minorHAnsi" w:eastAsia="Arial" w:hAnsiTheme="minorHAnsi" w:cs="DINPro"/>
                                <w:color w:val="660066"/>
                                <w:szCs w:val="26"/>
                              </w:rPr>
                              <w:t>Nisou</w:t>
                            </w:r>
                          </w:p>
                          <w:p w14:paraId="518F7D3E" w14:textId="77777777" w:rsidR="004B4267" w:rsidRPr="004B4267" w:rsidRDefault="004B4267" w:rsidP="004B4267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 xml:space="preserve">elektronik a elektromechanik – ZF </w:t>
                            </w:r>
                            <w:proofErr w:type="spellStart"/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Automotive</w:t>
                            </w:r>
                            <w:proofErr w:type="spellEnd"/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 xml:space="preserve"> Czech s.r.o.</w:t>
                            </w:r>
                          </w:p>
                          <w:p w14:paraId="08C48FEA" w14:textId="0E01F3DD" w:rsidR="004B4267" w:rsidRPr="004B4267" w:rsidRDefault="00E42B5B" w:rsidP="00E42B5B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E42B5B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rytec, obráběč kovů, lisařka, manipulant, obchod, export, finančnictví – Česká mincovna a.s.</w:t>
                            </w:r>
                          </w:p>
                          <w:p w14:paraId="77D1B60F" w14:textId="77777777" w:rsidR="004B4267" w:rsidRPr="004B4267" w:rsidRDefault="004B4267" w:rsidP="004B4267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 xml:space="preserve">nástrojař, CAD designer, CNC obráběč a programátor - </w:t>
                            </w:r>
                            <w:proofErr w:type="gramStart"/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A.RAYMOND</w:t>
                            </w:r>
                            <w:proofErr w:type="gramEnd"/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 </w:t>
                            </w:r>
                            <w:r w:rsidRPr="004B4267">
                              <w:rPr>
                                <w:rFonts w:asciiTheme="minorHAnsi" w:eastAsia="Arial" w:hAnsiTheme="minorHAnsi" w:cs="DINPro"/>
                                <w:color w:val="660066"/>
                                <w:szCs w:val="26"/>
                              </w:rPr>
                              <w:t>JABLONEC</w:t>
                            </w: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 s.r.o.</w:t>
                            </w:r>
                          </w:p>
                          <w:p w14:paraId="54870C8D" w14:textId="77777777" w:rsidR="00E42B5B" w:rsidRPr="00E42B5B" w:rsidRDefault="00E42B5B" w:rsidP="00E42B5B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E42B5B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 xml:space="preserve">procesní inženýr – </w:t>
                            </w:r>
                            <w:proofErr w:type="spellStart"/>
                            <w:r w:rsidRPr="00E42B5B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Cikautxo</w:t>
                            </w:r>
                            <w:proofErr w:type="spellEnd"/>
                            <w:r w:rsidRPr="00E42B5B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 xml:space="preserve"> CZ s.r.o.</w:t>
                            </w:r>
                          </w:p>
                          <w:p w14:paraId="603E4D62" w14:textId="76D5AB46" w:rsidR="004B4267" w:rsidRPr="004B4267" w:rsidRDefault="004B4267" w:rsidP="004B4267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zdravotní sestra</w:t>
                            </w:r>
                            <w:r w:rsidR="006142EF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, instrumentářka, sanitář</w:t>
                            </w: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 xml:space="preserve">  - Nemocnice Jablonec nad Nisou, </w:t>
                            </w:r>
                            <w:proofErr w:type="spellStart"/>
                            <w:proofErr w:type="gramStart"/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p.o</w:t>
                            </w:r>
                            <w:proofErr w:type="spellEnd"/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.</w:t>
                            </w:r>
                            <w:proofErr w:type="gramEnd"/>
                          </w:p>
                          <w:p w14:paraId="512B9D0A" w14:textId="77777777" w:rsidR="004B4267" w:rsidRPr="004B4267" w:rsidRDefault="004B4267" w:rsidP="004B4267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 xml:space="preserve">policista – Krajské ředitelství policie Libereckého kraje a městský strážník - Městská </w:t>
                            </w:r>
                            <w:bookmarkStart w:id="0" w:name="_GoBack"/>
                            <w:bookmarkEnd w:id="0"/>
                            <w:r w:rsidRPr="004B4267"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  <w:t>policie Jablonec nad Nisou</w:t>
                            </w:r>
                          </w:p>
                          <w:p w14:paraId="11346CD1" w14:textId="77777777" w:rsidR="00350018" w:rsidRDefault="00350018" w:rsidP="00350018">
                            <w:pPr>
                              <w:pStyle w:val="Odstavecseseznamem"/>
                              <w:spacing w:before="0" w:beforeAutospacing="0" w:after="60" w:afterAutospacing="0"/>
                              <w:ind w:left="284"/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</w:p>
                          <w:p w14:paraId="233F3BC9" w14:textId="77777777" w:rsidR="00AC2C51" w:rsidRPr="00AC2C51" w:rsidRDefault="00AC2C51" w:rsidP="00AC2C51">
                            <w:pPr>
                              <w:pStyle w:val="Odstavecseseznamem"/>
                              <w:spacing w:before="0" w:beforeAutospacing="0" w:after="60" w:afterAutospacing="0"/>
                              <w:ind w:left="284"/>
                              <w:rPr>
                                <w:rFonts w:asciiTheme="minorHAnsi" w:hAnsiTheme="minorHAnsi" w:cs="DINPro"/>
                                <w:color w:val="66006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7BE812" id="Textové pole 8" o:spid="_x0000_s1027" style="position:absolute;margin-left:-23.6pt;margin-top:390.4pt;width:530.25pt;height:228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" filled="f" stroked="f" strokeweight=".5pt">
                <v:textbox>
                  <w:txbxContent>
                    <w:p w14:paraId="196DBDF6" w14:textId="77777777" w:rsidR="004B4267" w:rsidRDefault="004B4267">
                      <w:pPr>
                        <w:rPr>
                          <w:rFonts w:asciiTheme="minorHAnsi" w:hAnsiTheme="minorHAnsi" w:cs="DINPro"/>
                          <w:color w:val="660066"/>
                          <w:sz w:val="24"/>
                          <w:szCs w:val="26"/>
                        </w:rPr>
                      </w:pPr>
                    </w:p>
                    <w:p w14:paraId="221D4D2D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color w:val="660066"/>
                          <w:sz w:val="24"/>
                          <w:szCs w:val="26"/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color w:val="660066"/>
                          <w:sz w:val="24"/>
                          <w:szCs w:val="26"/>
                        </w:rPr>
                        <w:t>S rozhodováním ti pomůže:</w:t>
                      </w:r>
                    </w:p>
                    <w:p w14:paraId="592683C6" w14:textId="77777777" w:rsidR="004B4267" w:rsidRPr="004B4267" w:rsidRDefault="004B4267" w:rsidP="004B4267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seřizovač – Preciosa a.s.</w:t>
                      </w:r>
                    </w:p>
                    <w:p w14:paraId="359A2742" w14:textId="77777777" w:rsidR="004B4267" w:rsidRPr="004B4267" w:rsidRDefault="004B4267" w:rsidP="004B4267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kariérový poradce – ÚP ČR, Krajská pobočka v Liberci, Kontaktní pracoviště </w:t>
                      </w:r>
                      <w:r w:rsidRPr="004B4267">
                        <w:rPr>
                          <w:rFonts w:asciiTheme="minorHAnsi" w:eastAsia="Arial" w:hAnsiTheme="minorHAnsi" w:cs="DINPro"/>
                          <w:color w:val="660066"/>
                          <w:szCs w:val="26"/>
                        </w:rPr>
                        <w:t>Jablonec</w:t>
                      </w: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 </w:t>
                      </w:r>
                      <w:r w:rsidRPr="004B4267">
                        <w:rPr>
                          <w:rFonts w:asciiTheme="minorHAnsi" w:eastAsia="Arial" w:hAnsiTheme="minorHAnsi" w:cs="DINPro"/>
                          <w:color w:val="660066"/>
                          <w:szCs w:val="26"/>
                        </w:rPr>
                        <w:t>nad</w:t>
                      </w: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 </w:t>
                      </w:r>
                      <w:r w:rsidRPr="004B4267">
                        <w:rPr>
                          <w:rFonts w:asciiTheme="minorHAnsi" w:eastAsia="Arial" w:hAnsiTheme="minorHAnsi" w:cs="DINPro"/>
                          <w:color w:val="660066"/>
                          <w:szCs w:val="26"/>
                        </w:rPr>
                        <w:t>Nisou</w:t>
                      </w:r>
                    </w:p>
                    <w:p w14:paraId="518F7D3E" w14:textId="77777777" w:rsidR="004B4267" w:rsidRPr="004B4267" w:rsidRDefault="004B4267" w:rsidP="004B4267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 xml:space="preserve">elektronik a elektromechanik – ZF </w:t>
                      </w:r>
                      <w:proofErr w:type="spellStart"/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Automotive</w:t>
                      </w:r>
                      <w:proofErr w:type="spellEnd"/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 xml:space="preserve"> Czech s.r.o.</w:t>
                      </w:r>
                    </w:p>
                    <w:p w14:paraId="08C48FEA" w14:textId="0E01F3DD" w:rsidR="004B4267" w:rsidRPr="004B4267" w:rsidRDefault="00E42B5B" w:rsidP="00E42B5B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r w:rsidRPr="00E42B5B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rytec, obráběč kovů, lisařka, manipulant, obchod, export, finančnictví – Česká mincovna a.s.</w:t>
                      </w:r>
                    </w:p>
                    <w:p w14:paraId="77D1B60F" w14:textId="77777777" w:rsidR="004B4267" w:rsidRPr="004B4267" w:rsidRDefault="004B4267" w:rsidP="004B4267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 xml:space="preserve">nástrojař, CAD designer, CNC obráběč a programátor - </w:t>
                      </w:r>
                      <w:proofErr w:type="gramStart"/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A.RAYMOND</w:t>
                      </w:r>
                      <w:proofErr w:type="gramEnd"/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 </w:t>
                      </w:r>
                      <w:r w:rsidRPr="004B4267">
                        <w:rPr>
                          <w:rFonts w:asciiTheme="minorHAnsi" w:eastAsia="Arial" w:hAnsiTheme="minorHAnsi" w:cs="DINPro"/>
                          <w:color w:val="660066"/>
                          <w:szCs w:val="26"/>
                        </w:rPr>
                        <w:t>JABLONEC</w:t>
                      </w: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 s.r.o.</w:t>
                      </w:r>
                    </w:p>
                    <w:p w14:paraId="54870C8D" w14:textId="77777777" w:rsidR="00E42B5B" w:rsidRPr="00E42B5B" w:rsidRDefault="00E42B5B" w:rsidP="00E42B5B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r w:rsidRPr="00E42B5B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 xml:space="preserve">procesní inženýr – </w:t>
                      </w:r>
                      <w:proofErr w:type="spellStart"/>
                      <w:r w:rsidRPr="00E42B5B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Cikautxo</w:t>
                      </w:r>
                      <w:proofErr w:type="spellEnd"/>
                      <w:r w:rsidRPr="00E42B5B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 xml:space="preserve"> CZ s.r.o.</w:t>
                      </w:r>
                    </w:p>
                    <w:p w14:paraId="603E4D62" w14:textId="76D5AB46" w:rsidR="004B4267" w:rsidRPr="004B4267" w:rsidRDefault="004B4267" w:rsidP="004B4267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bookmarkStart w:id="1" w:name="_GoBack"/>
                      <w:bookmarkEnd w:id="1"/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zdravotní sestra</w:t>
                      </w:r>
                      <w:r w:rsidR="006142EF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, instrumentářka, sanitář</w:t>
                      </w: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 xml:space="preserve">  - Nemocnice Jablonec nad Nisou, </w:t>
                      </w:r>
                      <w:proofErr w:type="spellStart"/>
                      <w:proofErr w:type="gramStart"/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p.o</w:t>
                      </w:r>
                      <w:proofErr w:type="spellEnd"/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.</w:t>
                      </w:r>
                      <w:proofErr w:type="gramEnd"/>
                    </w:p>
                    <w:p w14:paraId="512B9D0A" w14:textId="77777777" w:rsidR="004B4267" w:rsidRPr="004B4267" w:rsidRDefault="004B4267" w:rsidP="004B4267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  <w:r w:rsidRPr="004B4267"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  <w:t>policista – Krajské ředitelství policie Libereckého kraje a městský strážník - Městská policie Jablonec nad Nisou</w:t>
                      </w:r>
                    </w:p>
                    <w:p w14:paraId="11346CD1" w14:textId="77777777" w:rsidR="00350018" w:rsidRDefault="00350018" w:rsidP="00350018">
                      <w:pPr>
                        <w:pStyle w:val="Odstavecseseznamem"/>
                        <w:spacing w:before="0" w:beforeAutospacing="0" w:after="60" w:afterAutospacing="0"/>
                        <w:ind w:left="284"/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</w:p>
                    <w:p w14:paraId="233F3BC9" w14:textId="77777777" w:rsidR="00AC2C51" w:rsidRPr="00AC2C51" w:rsidRDefault="00AC2C51" w:rsidP="00AC2C51">
                      <w:pPr>
                        <w:pStyle w:val="Odstavecseseznamem"/>
                        <w:spacing w:before="0" w:beforeAutospacing="0" w:after="60" w:afterAutospacing="0"/>
                        <w:ind w:left="284"/>
                        <w:rPr>
                          <w:rFonts w:asciiTheme="minorHAnsi" w:hAnsiTheme="minorHAnsi" w:cs="DINPro"/>
                          <w:color w:val="66006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D06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FAB30" wp14:editId="58C74C71">
                <wp:simplePos x="0" y="0"/>
                <wp:positionH relativeFrom="margin">
                  <wp:posOffset>-309245</wp:posOffset>
                </wp:positionH>
                <wp:positionV relativeFrom="paragraph">
                  <wp:posOffset>3519804</wp:posOffset>
                </wp:positionV>
                <wp:extent cx="6677024" cy="1752599"/>
                <wp:effectExtent l="0" t="0" r="0" b="0"/>
                <wp:wrapNone/>
                <wp:docPr id="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77025" cy="1752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FEBF2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b/>
                                <w:color w:val="660066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b/>
                                <w:color w:val="660066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Rozhoduješ se, na jakou střední školu půjdeš? Čím chceš být? </w:t>
                            </w:r>
                          </w:p>
                          <w:p w14:paraId="360B7B68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b/>
                                <w:color w:val="660066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b/>
                                <w:color w:val="660066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Napadlo tě, kde můžeš po škole pracovat?</w:t>
                            </w:r>
                          </w:p>
                          <w:p w14:paraId="718A0C1C" w14:textId="77777777" w:rsidR="00255C6B" w:rsidRPr="00AC2C51" w:rsidRDefault="00255C6B">
                            <w:pPr>
                              <w:rPr>
                                <w:rFonts w:asciiTheme="minorHAnsi" w:hAnsiTheme="minorHAnsi" w:cs="DINPro"/>
                                <w:color w:val="660066"/>
                                <w:sz w:val="20"/>
                              </w:rPr>
                            </w:pPr>
                          </w:p>
                          <w:p w14:paraId="57FF8B60" w14:textId="77777777" w:rsidR="00255C6B" w:rsidRPr="00AC2C51" w:rsidRDefault="00255C6B">
                            <w:pPr>
                              <w:rPr>
                                <w:rFonts w:asciiTheme="minorHAnsi" w:hAnsiTheme="minorHAnsi" w:cs="DINPro"/>
                                <w:color w:val="660066"/>
                                <w:sz w:val="20"/>
                              </w:rPr>
                            </w:pPr>
                          </w:p>
                          <w:p w14:paraId="0192CFCD" w14:textId="77777777" w:rsidR="00255C6B" w:rsidRPr="00AC2C51" w:rsidRDefault="002D0659">
                            <w:pPr>
                              <w:spacing w:after="120"/>
                              <w:rPr>
                                <w:rFonts w:asciiTheme="minorHAnsi" w:hAnsiTheme="minorHAnsi" w:cs="DINPro"/>
                                <w:color w:val="0093D6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color w:val="0093D6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Přijď si na vlastní kůži vyzkoušet zajímavé profese!</w:t>
                            </w:r>
                          </w:p>
                          <w:p w14:paraId="783A8A7D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color w:val="0093D6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color w:val="0093D6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Seznam se s firmami ve tvém okolí a vyber si tu správnou školu pro Tebe.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D2FAB30" id="Textové pole 2" o:spid="_x0000_s1028" style="position:absolute;margin-left:-24.35pt;margin-top:277.15pt;width:525.7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" filled="f" stroked="f" strokeweight=".5pt">
                <v:textbox>
                  <w:txbxContent>
                    <w:p w14:paraId="35FFEBF2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b/>
                          <w:color w:val="660066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b/>
                          <w:color w:val="660066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</w:rPr>
                        <w:t xml:space="preserve">Rozhoduješ se, na jakou střední školu půjdeš? Čím chceš být? </w:t>
                      </w:r>
                    </w:p>
                    <w:p w14:paraId="360B7B68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b/>
                          <w:color w:val="660066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b/>
                          <w:color w:val="660066"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</w:rPr>
                        <w:t>Napadlo tě, kde můžeš po škole pracovat?</w:t>
                      </w:r>
                    </w:p>
                    <w:p w14:paraId="718A0C1C" w14:textId="77777777" w:rsidR="00255C6B" w:rsidRPr="00AC2C51" w:rsidRDefault="00255C6B">
                      <w:pPr>
                        <w:rPr>
                          <w:rFonts w:asciiTheme="minorHAnsi" w:hAnsiTheme="minorHAnsi" w:cs="DINPro"/>
                          <w:color w:val="660066"/>
                          <w:sz w:val="20"/>
                        </w:rPr>
                      </w:pPr>
                    </w:p>
                    <w:p w14:paraId="57FF8B60" w14:textId="77777777" w:rsidR="00255C6B" w:rsidRPr="00AC2C51" w:rsidRDefault="00255C6B">
                      <w:pPr>
                        <w:rPr>
                          <w:rFonts w:asciiTheme="minorHAnsi" w:hAnsiTheme="minorHAnsi" w:cs="DINPro"/>
                          <w:color w:val="660066"/>
                          <w:sz w:val="20"/>
                        </w:rPr>
                      </w:pPr>
                    </w:p>
                    <w:p w14:paraId="0192CFCD" w14:textId="77777777" w:rsidR="00255C6B" w:rsidRPr="00AC2C51" w:rsidRDefault="002D0659">
                      <w:pPr>
                        <w:spacing w:after="120"/>
                        <w:rPr>
                          <w:rFonts w:asciiTheme="minorHAnsi" w:hAnsiTheme="minorHAnsi" w:cs="DINPro"/>
                          <w:color w:val="0093D6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color w:val="0093D6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Přijď si na vlastní kůži vyzkoušet zajímavé profese!</w:t>
                      </w:r>
                    </w:p>
                    <w:p w14:paraId="783A8A7D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color w:val="0093D6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color w:val="0093D6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Seznam se s firmami ve tvém okolí a vyber si tu správnou školu pro Tebe.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06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C7C91" wp14:editId="2F3938B5">
                <wp:simplePos x="0" y="0"/>
                <wp:positionH relativeFrom="column">
                  <wp:posOffset>2481579</wp:posOffset>
                </wp:positionH>
                <wp:positionV relativeFrom="paragraph">
                  <wp:posOffset>1443354</wp:posOffset>
                </wp:positionV>
                <wp:extent cx="4048124" cy="1609724"/>
                <wp:effectExtent l="0" t="0" r="0" b="0"/>
                <wp:wrapNone/>
                <wp:docPr id="7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48125" cy="1609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AE021" w14:textId="2EE1EDB0" w:rsidR="00255C6B" w:rsidRDefault="004B4267">
                            <w:pPr>
                              <w:rPr>
                                <w:rFonts w:ascii="DINPro" w:hAnsi="DINPro" w:cs="DINPro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DINPro" w:hAnsi="DINPro" w:cs="DINPro"/>
                                <w:b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2D0659">
                              <w:rPr>
                                <w:rFonts w:ascii="DINPro" w:hAnsi="DINPro" w:cs="DINPro"/>
                                <w:b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350018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dub</w:t>
                            </w:r>
                            <w:r w:rsidR="002D0659" w:rsidRPr="00AC2C51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</w:t>
                            </w:r>
                            <w:r w:rsidR="00E42B5B">
                              <w:rPr>
                                <w:rFonts w:ascii="DINPro" w:hAnsi="DINPro" w:cs="DINPro"/>
                                <w:b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2024</w:t>
                            </w:r>
                          </w:p>
                          <w:p w14:paraId="5F253305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DINPro" w:hAnsi="DINPro" w:cs="DINPro"/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="00350018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>Kultura</w:t>
                            </w:r>
                            <w:r w:rsidRPr="00AC2C51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 xml:space="preserve"> Jablonec </w:t>
                            </w:r>
                            <w:proofErr w:type="spellStart"/>
                            <w:proofErr w:type="gramStart"/>
                            <w:r w:rsidR="00350018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>p</w:t>
                            </w:r>
                            <w:r w:rsidRPr="00AC2C51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>.o</w:t>
                            </w:r>
                            <w:proofErr w:type="spellEnd"/>
                            <w:r w:rsidRPr="00AC2C51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  <w:proofErr w:type="gramEnd"/>
                            <w:r w:rsidR="004B4267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 xml:space="preserve"> (EUROCENTRUM)</w:t>
                            </w:r>
                          </w:p>
                          <w:p w14:paraId="31232946" w14:textId="77777777" w:rsidR="00255C6B" w:rsidRPr="00AC2C51" w:rsidRDefault="00350018">
                            <w:pPr>
                              <w:rPr>
                                <w:rFonts w:asciiTheme="minorHAnsi" w:hAnsiTheme="minorHAnsi" w:cs="DINPro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>Jiráskova 9</w:t>
                            </w:r>
                          </w:p>
                          <w:p w14:paraId="2CF32FD5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color w:val="FFFFFF"/>
                                <w:sz w:val="28"/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b/>
                                <w:color w:val="FFFFFF" w:themeColor="background1"/>
                                <w:sz w:val="28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0CC7C91" id="Textové pole 6" o:spid="_x0000_s1029" style="position:absolute;margin-left:195.4pt;margin-top:113.65pt;width:318.7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" filled="f" stroked="f" strokeweight=".5pt">
                <v:textbox>
                  <w:txbxContent>
                    <w:p w14:paraId="406AE021" w14:textId="2EE1EDB0" w:rsidR="00255C6B" w:rsidRDefault="004B4267">
                      <w:pPr>
                        <w:rPr>
                          <w:rFonts w:ascii="DINPro" w:hAnsi="DINPro" w:cs="DINPro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DINPro" w:hAnsi="DINPro" w:cs="DINPro"/>
                          <w:b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2D0659">
                        <w:rPr>
                          <w:rFonts w:ascii="DINPro" w:hAnsi="DINPro" w:cs="DINPro"/>
                          <w:b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350018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dub</w:t>
                      </w:r>
                      <w:r w:rsidR="002D0659" w:rsidRPr="00AC2C51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na</w:t>
                      </w:r>
                      <w:r w:rsidR="00E42B5B">
                        <w:rPr>
                          <w:rFonts w:ascii="DINPro" w:hAnsi="DINPro" w:cs="DINPro"/>
                          <w:b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2024</w:t>
                      </w:r>
                    </w:p>
                    <w:p w14:paraId="5F253305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DINPro" w:hAnsi="DINPro" w:cs="DINPro"/>
                          <w:b/>
                          <w:color w:val="FFFFFF" w:themeColor="background1"/>
                          <w:sz w:val="28"/>
                        </w:rPr>
                        <w:br/>
                      </w:r>
                      <w:r w:rsidR="00350018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>Kultura</w:t>
                      </w:r>
                      <w:r w:rsidRPr="00AC2C51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 xml:space="preserve"> Jablonec </w:t>
                      </w:r>
                      <w:proofErr w:type="spellStart"/>
                      <w:proofErr w:type="gramStart"/>
                      <w:r w:rsidR="00350018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>p</w:t>
                      </w:r>
                      <w:r w:rsidRPr="00AC2C51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>.o</w:t>
                      </w:r>
                      <w:proofErr w:type="spellEnd"/>
                      <w:r w:rsidRPr="00AC2C51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>.</w:t>
                      </w:r>
                      <w:proofErr w:type="gramEnd"/>
                      <w:r w:rsidR="004B4267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 xml:space="preserve"> (EUROCENTRUM)</w:t>
                      </w:r>
                    </w:p>
                    <w:p w14:paraId="31232946" w14:textId="77777777" w:rsidR="00255C6B" w:rsidRPr="00AC2C51" w:rsidRDefault="00350018">
                      <w:pPr>
                        <w:rPr>
                          <w:rFonts w:asciiTheme="minorHAnsi" w:hAnsiTheme="minorHAnsi" w:cs="DINPro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>Jiráskova 9</w:t>
                      </w:r>
                    </w:p>
                    <w:p w14:paraId="2CF32FD5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color w:val="FFFFFF"/>
                          <w:sz w:val="28"/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b/>
                          <w:color w:val="FFFFFF" w:themeColor="background1"/>
                          <w:sz w:val="28"/>
                        </w:rPr>
                        <w:t>Jablonec nad Nisou</w:t>
                      </w:r>
                    </w:p>
                  </w:txbxContent>
                </v:textbox>
              </v:rect>
            </w:pict>
          </mc:Fallback>
        </mc:AlternateContent>
      </w:r>
      <w:r w:rsidR="002D06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F517" wp14:editId="2EBE6CD1">
                <wp:simplePos x="0" y="0"/>
                <wp:positionH relativeFrom="page">
                  <wp:posOffset>476249</wp:posOffset>
                </wp:positionH>
                <wp:positionV relativeFrom="paragraph">
                  <wp:posOffset>-509269</wp:posOffset>
                </wp:positionV>
                <wp:extent cx="4762499" cy="1895474"/>
                <wp:effectExtent l="0" t="0" r="0" b="0"/>
                <wp:wrapNone/>
                <wp:docPr id="10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62500" cy="1895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42169" w14:textId="77777777" w:rsidR="00255C6B" w:rsidRPr="00AC2C51" w:rsidRDefault="002D0659">
                            <w:pPr>
                              <w:rPr>
                                <w:rFonts w:asciiTheme="minorHAnsi" w:hAnsiTheme="minorHAnsi" w:cs="DINPro"/>
                                <w:b/>
                                <w:caps/>
                                <w:color w:val="FF00FF"/>
                                <w:sz w:val="96"/>
                                <w:szCs w:val="9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2C51">
                              <w:rPr>
                                <w:rFonts w:asciiTheme="minorHAnsi" w:hAnsiTheme="minorHAnsi" w:cs="DINPro"/>
                                <w:b/>
                                <w:caps/>
                                <w:color w:val="FFFFFF" w:themeColor="background1"/>
                                <w:sz w:val="96"/>
                                <w:szCs w:val="9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živá knihovna povolání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D63F517" id="Textové pole 5" o:spid="_x0000_s1030" style="position:absolute;margin-left:37.5pt;margin-top:-40.1pt;width:375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" filled="f" stroked="f" strokeweight=".5pt">
                <v:textbox>
                  <w:txbxContent>
                    <w:p w14:paraId="24642169" w14:textId="77777777" w:rsidR="00255C6B" w:rsidRPr="00AC2C51" w:rsidRDefault="002D0659">
                      <w:pPr>
                        <w:rPr>
                          <w:rFonts w:asciiTheme="minorHAnsi" w:hAnsiTheme="minorHAnsi" w:cs="DINPro"/>
                          <w:b/>
                          <w:caps/>
                          <w:color w:val="FF00FF"/>
                          <w:sz w:val="96"/>
                          <w:szCs w:val="9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2C51">
                        <w:rPr>
                          <w:rFonts w:asciiTheme="minorHAnsi" w:hAnsiTheme="minorHAnsi" w:cs="DINPro"/>
                          <w:b/>
                          <w:caps/>
                          <w:color w:val="FFFFFF" w:themeColor="background1"/>
                          <w:sz w:val="96"/>
                          <w:szCs w:val="9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živá knihovna povolání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55C6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1C4A8" w14:textId="77777777" w:rsidR="007D4E5C" w:rsidRDefault="007D4E5C">
      <w:r>
        <w:separator/>
      </w:r>
    </w:p>
  </w:endnote>
  <w:endnote w:type="continuationSeparator" w:id="0">
    <w:p w14:paraId="477F971B" w14:textId="77777777" w:rsidR="007D4E5C" w:rsidRDefault="007D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INPro">
    <w:altName w:val="Symbo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88C63" w14:textId="75685D01" w:rsidR="00255C6B" w:rsidRDefault="00F607DB">
    <w:pPr>
      <w:pStyle w:val="docdata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3333C0" wp14:editId="5C74474E">
          <wp:simplePos x="0" y="0"/>
          <wp:positionH relativeFrom="margin">
            <wp:posOffset>4549140</wp:posOffset>
          </wp:positionH>
          <wp:positionV relativeFrom="page">
            <wp:posOffset>9897745</wp:posOffset>
          </wp:positionV>
          <wp:extent cx="1263600" cy="720000"/>
          <wp:effectExtent l="0" t="0" r="0" b="444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07DB">
      <w:rPr>
        <w:noProof/>
      </w:rPr>
      <w:drawing>
        <wp:anchor distT="0" distB="0" distL="114300" distR="114300" simplePos="0" relativeHeight="251659264" behindDoc="1" locked="0" layoutInCell="1" allowOverlap="1" wp14:anchorId="1A5C9D1F" wp14:editId="56D47369">
          <wp:simplePos x="0" y="0"/>
          <wp:positionH relativeFrom="column">
            <wp:posOffset>2816860</wp:posOffset>
          </wp:positionH>
          <wp:positionV relativeFrom="paragraph">
            <wp:posOffset>1905</wp:posOffset>
          </wp:positionV>
          <wp:extent cx="720000" cy="720000"/>
          <wp:effectExtent l="0" t="0" r="4445" b="4445"/>
          <wp:wrapTight wrapText="bothSides">
            <wp:wrapPolygon edited="0">
              <wp:start x="6291" y="0"/>
              <wp:lineTo x="0" y="2860"/>
              <wp:lineTo x="0" y="14870"/>
              <wp:lineTo x="1716" y="18302"/>
              <wp:lineTo x="5719" y="21162"/>
              <wp:lineTo x="6291" y="21162"/>
              <wp:lineTo x="14870" y="21162"/>
              <wp:lineTo x="15442" y="21162"/>
              <wp:lineTo x="19446" y="18302"/>
              <wp:lineTo x="21162" y="14870"/>
              <wp:lineTo x="21162" y="2860"/>
              <wp:lineTo x="14870" y="0"/>
              <wp:lineTo x="6291" y="0"/>
            </wp:wrapPolygon>
          </wp:wrapTight>
          <wp:docPr id="11" name="Obrázek 11" descr="C:\Users\nvojtiskova\Downloads\logo kultura jablonec kruhové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vojtiskova\Downloads\logo kultura jablonec kruhové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6E594D" w14:textId="7B61E3AD" w:rsidR="00255C6B" w:rsidRDefault="00255C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72AED" w14:textId="77777777" w:rsidR="007D4E5C" w:rsidRDefault="007D4E5C">
      <w:r>
        <w:separator/>
      </w:r>
    </w:p>
  </w:footnote>
  <w:footnote w:type="continuationSeparator" w:id="0">
    <w:p w14:paraId="386CF17A" w14:textId="77777777" w:rsidR="007D4E5C" w:rsidRDefault="007D4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1369"/>
    <w:multiLevelType w:val="hybridMultilevel"/>
    <w:tmpl w:val="EF9CCA00"/>
    <w:lvl w:ilvl="0" w:tplc="3CA86022">
      <w:start w:val="1"/>
      <w:numFmt w:val="bullet"/>
      <w:lvlText w:val="§"/>
      <w:lvlJc w:val="left"/>
      <w:pPr>
        <w:ind w:left="-1064" w:hanging="359"/>
      </w:pPr>
      <w:rPr>
        <w:rFonts w:ascii="Wingdings" w:hAnsi="Wingdings" w:hint="default"/>
      </w:rPr>
    </w:lvl>
    <w:lvl w:ilvl="1" w:tplc="826CC816">
      <w:start w:val="1"/>
      <w:numFmt w:val="bullet"/>
      <w:lvlText w:val="o"/>
      <w:lvlJc w:val="left"/>
      <w:pPr>
        <w:ind w:left="-344" w:hanging="359"/>
      </w:pPr>
      <w:rPr>
        <w:rFonts w:ascii="Courier New" w:hAnsi="Courier New" w:cs="Courier New" w:hint="default"/>
      </w:rPr>
    </w:lvl>
    <w:lvl w:ilvl="2" w:tplc="A2CCF70C">
      <w:start w:val="1"/>
      <w:numFmt w:val="bullet"/>
      <w:lvlText w:val=""/>
      <w:lvlJc w:val="left"/>
      <w:pPr>
        <w:ind w:left="375" w:hanging="359"/>
      </w:pPr>
      <w:rPr>
        <w:rFonts w:ascii="Wingdings" w:hAnsi="Wingdings" w:hint="default"/>
      </w:rPr>
    </w:lvl>
    <w:lvl w:ilvl="3" w:tplc="40020380">
      <w:start w:val="1"/>
      <w:numFmt w:val="bullet"/>
      <w:lvlText w:val=""/>
      <w:lvlJc w:val="left"/>
      <w:pPr>
        <w:ind w:left="1095" w:hanging="359"/>
      </w:pPr>
      <w:rPr>
        <w:rFonts w:ascii="Symbol" w:hAnsi="Symbol" w:hint="default"/>
      </w:rPr>
    </w:lvl>
    <w:lvl w:ilvl="4" w:tplc="87345D82">
      <w:start w:val="1"/>
      <w:numFmt w:val="bullet"/>
      <w:lvlText w:val="o"/>
      <w:lvlJc w:val="left"/>
      <w:pPr>
        <w:ind w:left="1815" w:hanging="359"/>
      </w:pPr>
      <w:rPr>
        <w:rFonts w:ascii="Courier New" w:hAnsi="Courier New" w:cs="Courier New" w:hint="default"/>
      </w:rPr>
    </w:lvl>
    <w:lvl w:ilvl="5" w:tplc="B7C6D2CE">
      <w:start w:val="1"/>
      <w:numFmt w:val="bullet"/>
      <w:lvlText w:val=""/>
      <w:lvlJc w:val="left"/>
      <w:pPr>
        <w:ind w:left="2535" w:hanging="359"/>
      </w:pPr>
      <w:rPr>
        <w:rFonts w:ascii="Wingdings" w:hAnsi="Wingdings" w:hint="default"/>
      </w:rPr>
    </w:lvl>
    <w:lvl w:ilvl="6" w:tplc="D2CA4BE8">
      <w:start w:val="1"/>
      <w:numFmt w:val="bullet"/>
      <w:lvlText w:val=""/>
      <w:lvlJc w:val="left"/>
      <w:pPr>
        <w:ind w:left="3255" w:hanging="359"/>
      </w:pPr>
      <w:rPr>
        <w:rFonts w:ascii="Symbol" w:hAnsi="Symbol" w:hint="default"/>
      </w:rPr>
    </w:lvl>
    <w:lvl w:ilvl="7" w:tplc="8A44E450">
      <w:start w:val="1"/>
      <w:numFmt w:val="bullet"/>
      <w:lvlText w:val="o"/>
      <w:lvlJc w:val="left"/>
      <w:pPr>
        <w:ind w:left="3975" w:hanging="359"/>
      </w:pPr>
      <w:rPr>
        <w:rFonts w:ascii="Courier New" w:hAnsi="Courier New" w:cs="Courier New" w:hint="default"/>
      </w:rPr>
    </w:lvl>
    <w:lvl w:ilvl="8" w:tplc="6CCA207A">
      <w:start w:val="1"/>
      <w:numFmt w:val="bullet"/>
      <w:lvlText w:val=""/>
      <w:lvlJc w:val="left"/>
      <w:pPr>
        <w:ind w:left="4695" w:hanging="359"/>
      </w:pPr>
      <w:rPr>
        <w:rFonts w:ascii="Wingdings" w:hAnsi="Wingdings" w:hint="default"/>
      </w:rPr>
    </w:lvl>
  </w:abstractNum>
  <w:abstractNum w:abstractNumId="1" w15:restartNumberingAfterBreak="0">
    <w:nsid w:val="18F64E12"/>
    <w:multiLevelType w:val="hybridMultilevel"/>
    <w:tmpl w:val="993867F8"/>
    <w:lvl w:ilvl="0" w:tplc="2E1E9610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ascii="Symbol" w:hAnsi="Symbol" w:hint="default"/>
        <w:sz w:val="20"/>
      </w:rPr>
    </w:lvl>
    <w:lvl w:ilvl="1" w:tplc="8A6832A0">
      <w:start w:val="1"/>
      <w:numFmt w:val="bullet"/>
      <w:lvlText w:val=""/>
      <w:lvlJc w:val="left"/>
      <w:pPr>
        <w:tabs>
          <w:tab w:val="left" w:pos="1440"/>
        </w:tabs>
        <w:ind w:left="1440" w:hanging="359"/>
      </w:pPr>
      <w:rPr>
        <w:rFonts w:ascii="Symbol" w:hAnsi="Symbol" w:hint="default"/>
        <w:sz w:val="20"/>
      </w:rPr>
    </w:lvl>
    <w:lvl w:ilvl="2" w:tplc="871818C8">
      <w:start w:val="1"/>
      <w:numFmt w:val="bullet"/>
      <w:lvlText w:val=""/>
      <w:lvlJc w:val="left"/>
      <w:pPr>
        <w:tabs>
          <w:tab w:val="left" w:pos="2160"/>
        </w:tabs>
        <w:ind w:left="2160" w:hanging="359"/>
      </w:pPr>
      <w:rPr>
        <w:rFonts w:ascii="Symbol" w:hAnsi="Symbol" w:hint="default"/>
        <w:sz w:val="20"/>
      </w:rPr>
    </w:lvl>
    <w:lvl w:ilvl="3" w:tplc="1AF46A06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ascii="Symbol" w:hAnsi="Symbol" w:hint="default"/>
        <w:sz w:val="20"/>
      </w:rPr>
    </w:lvl>
    <w:lvl w:ilvl="4" w:tplc="D8281E5C">
      <w:start w:val="1"/>
      <w:numFmt w:val="bullet"/>
      <w:lvlText w:val=""/>
      <w:lvlJc w:val="left"/>
      <w:pPr>
        <w:tabs>
          <w:tab w:val="left" w:pos="3600"/>
        </w:tabs>
        <w:ind w:left="3600" w:hanging="359"/>
      </w:pPr>
      <w:rPr>
        <w:rFonts w:ascii="Symbol" w:hAnsi="Symbol" w:hint="default"/>
        <w:sz w:val="20"/>
      </w:rPr>
    </w:lvl>
    <w:lvl w:ilvl="5" w:tplc="F92CAB34">
      <w:start w:val="1"/>
      <w:numFmt w:val="bullet"/>
      <w:lvlText w:val=""/>
      <w:lvlJc w:val="left"/>
      <w:pPr>
        <w:tabs>
          <w:tab w:val="left" w:pos="4320"/>
        </w:tabs>
        <w:ind w:left="4320" w:hanging="359"/>
      </w:pPr>
      <w:rPr>
        <w:rFonts w:ascii="Symbol" w:hAnsi="Symbol" w:hint="default"/>
        <w:sz w:val="20"/>
      </w:rPr>
    </w:lvl>
    <w:lvl w:ilvl="6" w:tplc="8ACEA9B4">
      <w:start w:val="1"/>
      <w:numFmt w:val="bullet"/>
      <w:lvlText w:val=""/>
      <w:lvlJc w:val="left"/>
      <w:pPr>
        <w:tabs>
          <w:tab w:val="left" w:pos="5040"/>
        </w:tabs>
        <w:ind w:left="5040" w:hanging="359"/>
      </w:pPr>
      <w:rPr>
        <w:rFonts w:ascii="Symbol" w:hAnsi="Symbol" w:hint="default"/>
        <w:sz w:val="20"/>
      </w:rPr>
    </w:lvl>
    <w:lvl w:ilvl="7" w:tplc="CBF64EA8">
      <w:start w:val="1"/>
      <w:numFmt w:val="bullet"/>
      <w:lvlText w:val=""/>
      <w:lvlJc w:val="left"/>
      <w:pPr>
        <w:tabs>
          <w:tab w:val="left" w:pos="5760"/>
        </w:tabs>
        <w:ind w:left="5760" w:hanging="359"/>
      </w:pPr>
      <w:rPr>
        <w:rFonts w:ascii="Symbol" w:hAnsi="Symbol" w:hint="default"/>
        <w:sz w:val="20"/>
      </w:rPr>
    </w:lvl>
    <w:lvl w:ilvl="8" w:tplc="DFAC5B96">
      <w:start w:val="1"/>
      <w:numFmt w:val="bullet"/>
      <w:lvlText w:val=""/>
      <w:lvlJc w:val="left"/>
      <w:pPr>
        <w:tabs>
          <w:tab w:val="left" w:pos="6480"/>
        </w:tabs>
        <w:ind w:left="6480" w:hanging="359"/>
      </w:pPr>
      <w:rPr>
        <w:rFonts w:ascii="Symbol" w:hAnsi="Symbol" w:hint="default"/>
        <w:sz w:val="20"/>
      </w:rPr>
    </w:lvl>
  </w:abstractNum>
  <w:abstractNum w:abstractNumId="2" w15:restartNumberingAfterBreak="0">
    <w:nsid w:val="1BE37F03"/>
    <w:multiLevelType w:val="hybridMultilevel"/>
    <w:tmpl w:val="F3AA70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23BC9"/>
    <w:multiLevelType w:val="hybridMultilevel"/>
    <w:tmpl w:val="77DCA4D8"/>
    <w:lvl w:ilvl="0" w:tplc="81B0D5C2">
      <w:start w:val="1"/>
      <w:numFmt w:val="bullet"/>
      <w:lvlText w:val=""/>
      <w:lvlJc w:val="left"/>
      <w:pPr>
        <w:ind w:left="720" w:hanging="359"/>
      </w:pPr>
      <w:rPr>
        <w:rFonts w:ascii="Symbol" w:hAnsi="Symbol" w:hint="default"/>
      </w:rPr>
    </w:lvl>
    <w:lvl w:ilvl="1" w:tplc="2D08DD28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C3121D02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318C4290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17F80952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D5082D78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DE9E15C8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DE5C3096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4E92928A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C51"/>
    <w:rsid w:val="00004916"/>
    <w:rsid w:val="000752BB"/>
    <w:rsid w:val="001026CE"/>
    <w:rsid w:val="0012274C"/>
    <w:rsid w:val="00255C6B"/>
    <w:rsid w:val="0029673C"/>
    <w:rsid w:val="002D0659"/>
    <w:rsid w:val="00350018"/>
    <w:rsid w:val="003A4240"/>
    <w:rsid w:val="003B1AFB"/>
    <w:rsid w:val="003D7009"/>
    <w:rsid w:val="00466397"/>
    <w:rsid w:val="004B4267"/>
    <w:rsid w:val="004E7A3E"/>
    <w:rsid w:val="0051567B"/>
    <w:rsid w:val="005C1B9D"/>
    <w:rsid w:val="005C5219"/>
    <w:rsid w:val="006142EF"/>
    <w:rsid w:val="00632652"/>
    <w:rsid w:val="006B5ACE"/>
    <w:rsid w:val="007B04EA"/>
    <w:rsid w:val="007D4E5C"/>
    <w:rsid w:val="00923B87"/>
    <w:rsid w:val="009F4051"/>
    <w:rsid w:val="00AC2C51"/>
    <w:rsid w:val="00BF6AC9"/>
    <w:rsid w:val="00D0110B"/>
    <w:rsid w:val="00D1181B"/>
    <w:rsid w:val="00D33CE8"/>
    <w:rsid w:val="00D36E99"/>
    <w:rsid w:val="00D81FF8"/>
    <w:rsid w:val="00DA2539"/>
    <w:rsid w:val="00E069D7"/>
    <w:rsid w:val="00E42B5B"/>
    <w:rsid w:val="00F47CB5"/>
    <w:rsid w:val="00F607DB"/>
    <w:rsid w:val="00FE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B31C0D"/>
  <w15:docId w15:val="{26433EDA-8C87-4BB0-8FD6-046F96C4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1B9D"/>
    <w:pPr>
      <w:spacing w:after="0" w:line="240" w:lineRule="auto"/>
    </w:pPr>
    <w:rPr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rosttabulka11">
    <w:name w:val="Prostá tabulka 1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rosttabulka21">
    <w:name w:val="Prostá tabulka 21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rosttabulka31">
    <w:name w:val="Prostá tabulka 3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rosttabulka41">
    <w:name w:val="Prostá tabulka 4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rosttabulka51">
    <w:name w:val="Prostá tabulka 5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Svtltabulkasmkou11">
    <w:name w:val="Světlá tabulka s mřížkou 1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Tabulkasmkou21">
    <w:name w:val="Tabulka s mřížkou 2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Tabulkasmkou31">
    <w:name w:val="Tabulka s mřížkou 3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Tabulkasmkou41">
    <w:name w:val="Tabulka s mřížkou 4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Tmavtabulkasmkou51">
    <w:name w:val="Tmavá tabulka s mřížkou 5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Barevntabulkasmkou61">
    <w:name w:val="Barevná tabulka s mřížkou 6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Barevntabulkasmkou71">
    <w:name w:val="Barevná tabulka s mřížkou 7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Svtltabulkaseznamu11">
    <w:name w:val="Světlá tabulka seznamu 1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Tabulkaseznamu21">
    <w:name w:val="Tabulka seznamu 2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Tabulkaseznamu31">
    <w:name w:val="Tabulka seznamu 3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Tabulkaseznamu41">
    <w:name w:val="Tabulka seznamu 4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Tmavtabulkaseznamu51">
    <w:name w:val="Tmavá tabulka seznamu 5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Barevntabulkaseznamu61">
    <w:name w:val="Barevná tabulka seznamu 6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Barevntabulkaseznamu71">
    <w:name w:val="Barevná tabulka seznamu 7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Odstavecseseznamem">
    <w:name w:val="List Paragraph"/>
    <w:basedOn w:val="Normln"/>
    <w:uiPriority w:val="34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18"/>
      <w:szCs w:val="18"/>
      <w:lang w:eastAsia="cs-CZ"/>
    </w:rPr>
  </w:style>
  <w:style w:type="paragraph" w:customStyle="1" w:styleId="docdata">
    <w:name w:val="docdata"/>
    <w:basedOn w:val="Normln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4B42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Standardnpsmoodstavce"/>
    <w:rsid w:val="004B4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2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eidlova\Downloads\2020_10_02_Ziva_knihovna_Jablonec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46FA4-A098-4680-9008-B5F644AA0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2020_10_02_Ziva_knihovna_Jablonec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Lenka Seidlová</dc:creator>
  <cp:lastModifiedBy>ja</cp:lastModifiedBy>
  <cp:revision>2</cp:revision>
  <dcterms:created xsi:type="dcterms:W3CDTF">2024-03-19T09:52:00Z</dcterms:created>
  <dcterms:modified xsi:type="dcterms:W3CDTF">2024-03-19T09:52:00Z</dcterms:modified>
</cp:coreProperties>
</file>